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6B165" w14:textId="77777777" w:rsidR="00EF43F4" w:rsidRDefault="00000000">
      <w:r>
        <w:rPr>
          <w:b/>
          <w:bCs/>
        </w:rPr>
        <w:t>Asociația pentru Educație, Formare și Dezvoltare Europeană (AFEDE)</w:t>
      </w:r>
      <w:r>
        <w:br/>
        <w:t>Bd. Ferdinand Nr. 93, bl. A2, Sc. B, Ap. 68</w:t>
      </w:r>
      <w:r>
        <w:br/>
        <w:t>Loc. Constanța</w:t>
      </w:r>
      <w:r>
        <w:br/>
        <w:t>Jud. Constanța</w:t>
      </w:r>
      <w:r>
        <w:br/>
        <w:t xml:space="preserve">E-mail: </w:t>
      </w:r>
      <w:hyperlink r:id="rId7" w:history="1">
        <w:r>
          <w:rPr>
            <w:rStyle w:val="Hyperlink"/>
          </w:rPr>
          <w:t>contact@afede.ro</w:t>
        </w:r>
      </w:hyperlink>
      <w:r>
        <w:t xml:space="preserve"> </w:t>
      </w:r>
      <w:r>
        <w:br/>
        <w:t>Nr. ______ din __________</w:t>
      </w:r>
    </w:p>
    <w:p w14:paraId="4FC04F39" w14:textId="77777777" w:rsidR="00EF43F4" w:rsidRDefault="00000000">
      <w:r>
        <w:rPr>
          <w:b/>
          <w:bCs/>
        </w:rPr>
        <w:t>…………………………………………………..</w:t>
      </w:r>
      <w:r>
        <w:br/>
        <w:t>……………………………………………………</w:t>
      </w:r>
      <w:r>
        <w:br/>
        <w:t>Loc. ………………………………………….</w:t>
      </w:r>
      <w:r>
        <w:br/>
        <w:t>Jud. …………………………………………</w:t>
      </w:r>
      <w:r>
        <w:br/>
        <w:t xml:space="preserve">E-mail: </w:t>
      </w:r>
      <w:r>
        <w:br/>
        <w:t>Nr. ______ din __________</w:t>
      </w:r>
    </w:p>
    <w:p w14:paraId="1FAC2E40" w14:textId="77777777" w:rsidR="00000000" w:rsidRDefault="00000000">
      <w:pPr>
        <w:sectPr w:rsidR="00000000">
          <w:footerReference w:type="default" r:id="rId8"/>
          <w:pgSz w:w="12240" w:h="15840"/>
          <w:pgMar w:top="1440" w:right="1440" w:bottom="1440" w:left="1440" w:header="720" w:footer="720" w:gutter="0"/>
          <w:cols w:num="2" w:space="720"/>
        </w:sectPr>
      </w:pPr>
    </w:p>
    <w:p w14:paraId="2B772059" w14:textId="77777777" w:rsidR="00EF43F4" w:rsidRDefault="00EF43F4">
      <w:pPr>
        <w:rPr>
          <w:b/>
          <w:bCs/>
        </w:rPr>
      </w:pPr>
    </w:p>
    <w:p w14:paraId="1420BAAB" w14:textId="77777777" w:rsidR="00EF43F4" w:rsidRDefault="00EF43F4">
      <w:pPr>
        <w:jc w:val="center"/>
        <w:rPr>
          <w:b/>
          <w:bCs/>
        </w:rPr>
      </w:pPr>
    </w:p>
    <w:p w14:paraId="46A5FEC6" w14:textId="77777777" w:rsidR="00EF43F4" w:rsidRDefault="00EF43F4">
      <w:pPr>
        <w:jc w:val="center"/>
        <w:rPr>
          <w:b/>
          <w:bCs/>
        </w:rPr>
      </w:pPr>
    </w:p>
    <w:p w14:paraId="692BC4CC" w14:textId="77777777" w:rsidR="00EF43F4" w:rsidRDefault="00EF43F4">
      <w:pPr>
        <w:jc w:val="center"/>
        <w:rPr>
          <w:b/>
          <w:bCs/>
        </w:rPr>
      </w:pPr>
    </w:p>
    <w:p w14:paraId="4F29C244" w14:textId="77777777" w:rsidR="00EF43F4" w:rsidRDefault="00000000">
      <w:pPr>
        <w:jc w:val="center"/>
        <w:rPr>
          <w:b/>
          <w:bCs/>
        </w:rPr>
      </w:pPr>
      <w:r>
        <w:rPr>
          <w:b/>
          <w:bCs/>
        </w:rPr>
        <w:t>ACORD DE PARTENERIAT</w:t>
      </w:r>
    </w:p>
    <w:p w14:paraId="100E83B9" w14:textId="77777777" w:rsidR="00EF43F4" w:rsidRDefault="00000000">
      <w:r>
        <w:t>Încheiat astăzi: ____________________</w:t>
      </w:r>
    </w:p>
    <w:p w14:paraId="17DFFB98" w14:textId="77777777" w:rsidR="00EF43F4" w:rsidRDefault="00EF43F4"/>
    <w:p w14:paraId="06C3B038" w14:textId="77777777" w:rsidR="00EF43F4" w:rsidRDefault="00000000">
      <w:pPr>
        <w:rPr>
          <w:b/>
          <w:bCs/>
        </w:rPr>
      </w:pPr>
      <w:r>
        <w:rPr>
          <w:b/>
          <w:bCs/>
        </w:rPr>
        <w:t>1. Părțile contractante</w:t>
      </w:r>
    </w:p>
    <w:p w14:paraId="1C4BF816" w14:textId="77777777" w:rsidR="00EF43F4" w:rsidRDefault="00000000">
      <w:pPr>
        <w:rPr>
          <w:b/>
          <w:bCs/>
        </w:rPr>
      </w:pPr>
      <w:r>
        <w:rPr>
          <w:b/>
          <w:bCs/>
        </w:rPr>
        <w:t>A) COORDONATOR:</w:t>
      </w:r>
    </w:p>
    <w:p w14:paraId="2979301F" w14:textId="77777777" w:rsidR="00EF43F4" w:rsidRDefault="00000000">
      <w:pPr>
        <w:jc w:val="both"/>
      </w:pPr>
      <w:r>
        <w:t xml:space="preserve">Asociația pentru Educație, Formare și Dezvoltare Europeană (AFEDE), cu sediul </w:t>
      </w:r>
      <w:r>
        <w:rPr>
          <w:lang w:val="ro-RO"/>
        </w:rPr>
        <w:t xml:space="preserve">în Mun. Constanța, jud. Constanța, Bd. Ferdinand, Nr. 93, Bl. A2, Sc. B, Et. 7, Ap. 68, tel. 0741580498, email </w:t>
      </w:r>
      <w:hyperlink r:id="rId9" w:history="1">
        <w:r>
          <w:rPr>
            <w:rStyle w:val="Hyperlink"/>
            <w:lang w:val="ro-RO"/>
          </w:rPr>
          <w:t>contact@afede.ro</w:t>
        </w:r>
      </w:hyperlink>
      <w:r>
        <w:t>, reprezentată prin Președinte, prof. dr. Mihaela Sandu.</w:t>
      </w:r>
    </w:p>
    <w:p w14:paraId="2937DDB8" w14:textId="77777777" w:rsidR="00EF43F4" w:rsidRDefault="00000000">
      <w:pPr>
        <w:rPr>
          <w:b/>
          <w:bCs/>
        </w:rPr>
      </w:pPr>
      <w:r>
        <w:rPr>
          <w:b/>
          <w:bCs/>
        </w:rPr>
        <w:t>și</w:t>
      </w:r>
    </w:p>
    <w:p w14:paraId="5F41A81F" w14:textId="77777777" w:rsidR="00EF43F4" w:rsidRDefault="00000000">
      <w:pPr>
        <w:rPr>
          <w:b/>
          <w:bCs/>
        </w:rPr>
      </w:pPr>
      <w:r>
        <w:rPr>
          <w:b/>
          <w:bCs/>
        </w:rPr>
        <w:t>B) PARTENER:</w:t>
      </w:r>
    </w:p>
    <w:p w14:paraId="74DB83A7" w14:textId="77777777" w:rsidR="00EF43F4" w:rsidRDefault="00000000">
      <w:pPr>
        <w:jc w:val="both"/>
      </w:pPr>
      <w:r>
        <w:t>…………………………………………………………………………………………………………………………………………….. reprezentată prin Director ……………………………………………………………………………………………………</w:t>
      </w:r>
    </w:p>
    <w:p w14:paraId="24568811" w14:textId="77777777" w:rsidR="00EF43F4" w:rsidRDefault="00EF43F4"/>
    <w:p w14:paraId="26AECB52" w14:textId="77777777" w:rsidR="00EF43F4" w:rsidRDefault="00000000">
      <w:pPr>
        <w:rPr>
          <w:b/>
          <w:bCs/>
        </w:rPr>
      </w:pPr>
      <w:r>
        <w:rPr>
          <w:b/>
          <w:bCs/>
        </w:rPr>
        <w:t>2. Obiectul acordului</w:t>
      </w:r>
    </w:p>
    <w:p w14:paraId="1ABAC5C9" w14:textId="77777777" w:rsidR="00EF43F4" w:rsidRDefault="00000000">
      <w:pPr>
        <w:jc w:val="both"/>
      </w:pPr>
      <w:r>
        <w:t>Obiectul prezentului acord îl constituie colaborarea dintre coordonator și partener în vederea organizării și desfășurării proiectului educațional:</w:t>
      </w:r>
    </w:p>
    <w:p w14:paraId="0A425DF4" w14:textId="77777777" w:rsidR="00EF43F4" w:rsidRDefault="00000000">
      <w:r>
        <w:rPr>
          <w:b/>
          <w:bCs/>
        </w:rPr>
        <w:t>„9 Mai – Ziua Europei”, Ediția I, 2026</w:t>
      </w:r>
    </w:p>
    <w:p w14:paraId="2F1B1A61" w14:textId="77777777" w:rsidR="00EF43F4" w:rsidRDefault="00EF43F4"/>
    <w:p w14:paraId="3DCFD2AE" w14:textId="77777777" w:rsidR="00EF43F4" w:rsidRDefault="00EF43F4"/>
    <w:p w14:paraId="68D23613" w14:textId="77777777" w:rsidR="00EF43F4" w:rsidRDefault="00000000">
      <w:pPr>
        <w:rPr>
          <w:b/>
          <w:bCs/>
        </w:rPr>
      </w:pPr>
      <w:r>
        <w:rPr>
          <w:b/>
          <w:bCs/>
        </w:rPr>
        <w:t>3. Grup țintă</w:t>
      </w:r>
    </w:p>
    <w:p w14:paraId="63716113" w14:textId="77777777" w:rsidR="00EF43F4" w:rsidRDefault="00000000">
      <w:pPr>
        <w:spacing w:before="240" w:after="240"/>
        <w:jc w:val="both"/>
      </w:pPr>
      <w:r>
        <w:t xml:space="preserve">Cadrele didactice şi elevii din învăţământul primar/gimnazial/liceal din tara si din tarile europene  </w:t>
      </w:r>
    </w:p>
    <w:p w14:paraId="0FA5FE81" w14:textId="77777777" w:rsidR="00EF43F4" w:rsidRDefault="00EF43F4"/>
    <w:p w14:paraId="6E216437" w14:textId="77777777" w:rsidR="00EF43F4" w:rsidRDefault="00000000">
      <w:pPr>
        <w:rPr>
          <w:b/>
          <w:bCs/>
        </w:rPr>
      </w:pPr>
      <w:r>
        <w:rPr>
          <w:b/>
          <w:bCs/>
        </w:rPr>
        <w:t>4. Obligațiile părților</w:t>
      </w:r>
    </w:p>
    <w:p w14:paraId="120E8B84" w14:textId="77777777" w:rsidR="00EF43F4" w:rsidRDefault="00000000">
      <w:pPr>
        <w:rPr>
          <w:b/>
          <w:bCs/>
        </w:rPr>
      </w:pPr>
      <w:r>
        <w:rPr>
          <w:b/>
          <w:bCs/>
        </w:rPr>
        <w:t>A) Coordonatorul(AFEDE) se obligă:</w:t>
      </w:r>
    </w:p>
    <w:p w14:paraId="530B1268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informeze şcoala partener</w:t>
      </w:r>
      <w:r>
        <w:rPr>
          <w:lang w:val="ro-RO"/>
        </w:rPr>
        <w:t>ă</w:t>
      </w:r>
      <w:r>
        <w:t xml:space="preserve"> despre organizarea proiectului;</w:t>
      </w:r>
    </w:p>
    <w:p w14:paraId="6ACDF63F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respecte termenele de organizare şi desfăşurare a proiectului;</w:t>
      </w:r>
    </w:p>
    <w:p w14:paraId="7A6CC040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 emită şi să distribuie diplomele elevilor participanti;</w:t>
      </w:r>
    </w:p>
    <w:p w14:paraId="391850B6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distribuie diplomele şi adeverinţele de participare a cadrelor didactice;</w:t>
      </w:r>
    </w:p>
    <w:p w14:paraId="74DD1A86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asigure organizarea şi desfăşurarea proiectului  în condiţii optime;</w:t>
      </w:r>
    </w:p>
    <w:p w14:paraId="614F80A9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 xml:space="preserve">  Să asigure monitorizarea, evaluarea şi diseminarea activitatilor  elevilor şi cadrelor didactice pe canalele proprii;</w:t>
      </w:r>
    </w:p>
    <w:p w14:paraId="4207C882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colaboreze cu partenerii pentru o bună organizare a proiectului;</w:t>
      </w:r>
    </w:p>
    <w:p w14:paraId="3FA3F965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faciliteze colaborarea partenerului cu ceilalţi colaboratori ai proiectului;</w:t>
      </w:r>
    </w:p>
    <w:p w14:paraId="10A36D30" w14:textId="77777777" w:rsidR="00EF43F4" w:rsidRDefault="00000000">
      <w:pPr>
        <w:pStyle w:val="ListParagraph"/>
        <w:numPr>
          <w:ilvl w:val="0"/>
          <w:numId w:val="1"/>
        </w:numPr>
        <w:jc w:val="both"/>
      </w:pPr>
      <w:r>
        <w:t>Să evite orice situaţie generatoare de risc ce poate afecta instituţia aplicant sau partener.</w:t>
      </w:r>
    </w:p>
    <w:p w14:paraId="68A08794" w14:textId="77777777" w:rsidR="00EF43F4" w:rsidRDefault="00000000">
      <w:pPr>
        <w:rPr>
          <w:b/>
          <w:bCs/>
        </w:rPr>
      </w:pPr>
      <w:r>
        <w:rPr>
          <w:b/>
          <w:bCs/>
        </w:rPr>
        <w:t>B) Partenerul se obligă:</w:t>
      </w:r>
    </w:p>
    <w:p w14:paraId="717E1AFE" w14:textId="77777777" w:rsidR="00EF43F4" w:rsidRDefault="00000000">
      <w:pPr>
        <w:spacing w:after="0"/>
        <w:ind w:firstLine="706"/>
        <w:jc w:val="both"/>
      </w:pPr>
      <w:r>
        <w:t>- Să realizeze cu elevii activitatile propuse</w:t>
      </w:r>
      <w:r>
        <w:rPr>
          <w:lang w:val="it-IT"/>
        </w:rPr>
        <w:t>;</w:t>
      </w:r>
    </w:p>
    <w:p w14:paraId="0DDE8780" w14:textId="77777777" w:rsidR="00EF43F4" w:rsidRDefault="00000000">
      <w:pPr>
        <w:spacing w:after="0"/>
        <w:ind w:firstLine="708"/>
        <w:jc w:val="both"/>
      </w:pPr>
      <w:r>
        <w:rPr>
          <w:lang w:val="it-IT"/>
        </w:rPr>
        <w:t xml:space="preserve">- </w:t>
      </w:r>
      <w:r>
        <w:t xml:space="preserve"> Să organizeze o expoziţie cu lucrările elevilor participanţi la proiect;</w:t>
      </w:r>
    </w:p>
    <w:p w14:paraId="2D00EB7B" w14:textId="77777777" w:rsidR="00EF43F4" w:rsidRDefault="00000000">
      <w:pPr>
        <w:spacing w:after="0" w:line="240" w:lineRule="auto"/>
        <w:ind w:left="705"/>
        <w:jc w:val="both"/>
      </w:pPr>
      <w:r>
        <w:t>- Să respecte termenele de organizare şi desfăşurare stabilite in proie</w:t>
      </w:r>
    </w:p>
    <w:p w14:paraId="17568715" w14:textId="77777777" w:rsidR="00EF43F4" w:rsidRDefault="00000000">
      <w:pPr>
        <w:spacing w:after="0" w:line="240" w:lineRule="auto"/>
        <w:ind w:left="705"/>
        <w:jc w:val="both"/>
      </w:pPr>
      <w:r>
        <w:rPr>
          <w:lang w:val="it-IT"/>
        </w:rPr>
        <w:t xml:space="preserve">- Să mediatizeze proiectului în rândul cadrelor didactice în cadrul Consiliilor profesorale, Cercului pedagogic, Comisiilor metodice, Comitetului de părinţi pe şcoală și pe canalele proprii de comunicare; </w:t>
      </w:r>
      <w:r>
        <w:t xml:space="preserve"> </w:t>
      </w:r>
    </w:p>
    <w:p w14:paraId="6D88E959" w14:textId="77777777" w:rsidR="00EF43F4" w:rsidRDefault="00000000">
      <w:pPr>
        <w:spacing w:after="0" w:line="240" w:lineRule="auto"/>
        <w:ind w:left="705"/>
        <w:jc w:val="both"/>
      </w:pPr>
      <w:r>
        <w:t>- Să mobilizeze cadrele didactice din scoala pentru o participare cât mai mare la activitatile  proiectului;</w:t>
      </w:r>
    </w:p>
    <w:p w14:paraId="386CE86E" w14:textId="77777777" w:rsidR="00EF43F4" w:rsidRDefault="00000000">
      <w:pPr>
        <w:spacing w:after="0" w:line="240" w:lineRule="auto"/>
        <w:ind w:left="705"/>
        <w:jc w:val="both"/>
      </w:pPr>
      <w:r>
        <w:t>- Să respecte regulamentul de organizare şi desfăşurare a proiectului;</w:t>
      </w:r>
    </w:p>
    <w:p w14:paraId="451D896B" w14:textId="77777777" w:rsidR="00EF43F4" w:rsidRDefault="00000000">
      <w:pPr>
        <w:spacing w:after="0" w:line="240" w:lineRule="auto"/>
        <w:ind w:left="705"/>
        <w:jc w:val="both"/>
      </w:pPr>
      <w:r>
        <w:t>- Să evite orice situaţie generatoare de risc ce poate afecta instituţia aplicant sau partener;</w:t>
      </w:r>
    </w:p>
    <w:p w14:paraId="192DB653" w14:textId="77777777" w:rsidR="00EF43F4" w:rsidRDefault="00000000">
      <w:pPr>
        <w:spacing w:after="0" w:line="240" w:lineRule="auto"/>
        <w:ind w:left="705"/>
        <w:jc w:val="both"/>
      </w:pPr>
      <w:r>
        <w:t>- Să colaboreze cu partenerii pentru o bună organizare a proiectului.</w:t>
      </w:r>
    </w:p>
    <w:p w14:paraId="09B84993" w14:textId="77777777" w:rsidR="00EF43F4" w:rsidRDefault="00000000">
      <w:pPr>
        <w:rPr>
          <w:b/>
          <w:bCs/>
        </w:rPr>
      </w:pPr>
      <w:r>
        <w:rPr>
          <w:b/>
          <w:bCs/>
        </w:rPr>
        <w:t>5. Durata acordului</w:t>
      </w:r>
    </w:p>
    <w:p w14:paraId="7DEB4173" w14:textId="77777777" w:rsidR="00EF43F4" w:rsidRDefault="00000000">
      <w:pPr>
        <w:spacing w:after="0"/>
      </w:pPr>
      <w:r>
        <w:t>Prezentul acord este valabil în perioada:</w:t>
      </w:r>
    </w:p>
    <w:p w14:paraId="453AC9B2" w14:textId="77777777" w:rsidR="00EF43F4" w:rsidRDefault="00000000">
      <w:pPr>
        <w:spacing w:after="0"/>
      </w:pPr>
      <w:r>
        <w:rPr>
          <w:b/>
          <w:bCs/>
        </w:rPr>
        <w:t>aprilie – iunie 2026</w:t>
      </w:r>
    </w:p>
    <w:p w14:paraId="7B58814F" w14:textId="77777777" w:rsidR="00EF43F4" w:rsidRDefault="00EF43F4"/>
    <w:p w14:paraId="0D65B720" w14:textId="77777777" w:rsidR="00EF43F4" w:rsidRDefault="00EF43F4"/>
    <w:p w14:paraId="122F112F" w14:textId="77777777" w:rsidR="00EF43F4" w:rsidRDefault="00EF43F4"/>
    <w:p w14:paraId="32B2E149" w14:textId="77777777" w:rsidR="00EF43F4" w:rsidRDefault="00000000">
      <w:pPr>
        <w:rPr>
          <w:b/>
          <w:bCs/>
        </w:rPr>
      </w:pPr>
      <w:r>
        <w:rPr>
          <w:b/>
          <w:bCs/>
        </w:rPr>
        <w:t>6. Clauze finale</w:t>
      </w:r>
    </w:p>
    <w:p w14:paraId="1379839D" w14:textId="77777777" w:rsidR="00EF43F4" w:rsidRDefault="00000000">
      <w:pPr>
        <w:spacing w:before="240"/>
        <w:jc w:val="both"/>
      </w:pPr>
      <w:r>
        <w:rPr>
          <w:b/>
        </w:rPr>
        <w:t xml:space="preserve">Proiectul Educational „9 Mai – Ziua Europei”, Ediţia I – 9 mai 2026 </w:t>
      </w:r>
      <w:r>
        <w:t>face parte din categoria activităţilor extraşcolare şi urmăreşte stabilirea de relaţii de colaborare între instituţii din UE, descentralizarea învăţământului, inovarea în educaţie şi schimbul de bune practici pedagogice.</w:t>
      </w:r>
    </w:p>
    <w:p w14:paraId="37BAEC90" w14:textId="77777777" w:rsidR="00EF43F4" w:rsidRDefault="00000000">
      <w:pPr>
        <w:spacing w:before="240"/>
        <w:jc w:val="both"/>
      </w:pPr>
      <w:r>
        <w:t xml:space="preserve">             Prezentul acord de parteneriat se încheie in două exemplare, câte unul pentru fiecare parte implicată. </w:t>
      </w:r>
    </w:p>
    <w:p w14:paraId="19121194" w14:textId="77777777" w:rsidR="00EF43F4" w:rsidRDefault="00EF43F4"/>
    <w:p w14:paraId="65391642" w14:textId="77777777" w:rsidR="00EF43F4" w:rsidRDefault="00000000">
      <w:r>
        <w:rPr>
          <w:b/>
          <w:bCs/>
        </w:rPr>
        <w:t>Coordonator</w:t>
      </w:r>
      <w:r>
        <w:br/>
      </w:r>
      <w:r>
        <w:rPr>
          <w:b/>
          <w:bCs/>
        </w:rPr>
        <w:t>Asociația AFEDE Constanța</w:t>
      </w:r>
      <w:r>
        <w:rPr>
          <w:b/>
          <w:bCs/>
        </w:rPr>
        <w:br/>
        <w:t>Președinte,</w:t>
      </w:r>
      <w:r>
        <w:br/>
      </w:r>
      <w:r>
        <w:rPr>
          <w:b/>
          <w:bCs/>
        </w:rPr>
        <w:t>prof. dr. Mihaela Sandu</w:t>
      </w:r>
    </w:p>
    <w:p w14:paraId="5A17C45B" w14:textId="77777777" w:rsidR="00EF43F4" w:rsidRDefault="00000000">
      <w:r>
        <w:t>Semnătură: __________</w:t>
      </w:r>
      <w:r>
        <w:br/>
        <w:t>Ștampilă: __________</w:t>
      </w:r>
    </w:p>
    <w:p w14:paraId="5CD4C3DA" w14:textId="77777777" w:rsidR="00EF43F4" w:rsidRDefault="00EF43F4">
      <w:pPr>
        <w:rPr>
          <w:b/>
          <w:bCs/>
        </w:rPr>
      </w:pPr>
    </w:p>
    <w:p w14:paraId="696A7881" w14:textId="77777777" w:rsidR="00EF43F4" w:rsidRDefault="00000000">
      <w:pPr>
        <w:rPr>
          <w:b/>
          <w:bCs/>
        </w:rPr>
      </w:pPr>
      <w:r>
        <w:rPr>
          <w:b/>
          <w:bCs/>
        </w:rPr>
        <w:t>Partener</w:t>
      </w:r>
      <w:r>
        <w:rPr>
          <w:b/>
          <w:bCs/>
        </w:rPr>
        <w:br/>
        <w:t>Școala …………………….</w:t>
      </w:r>
    </w:p>
    <w:p w14:paraId="349DE5CC" w14:textId="77777777" w:rsidR="00EF43F4" w:rsidRDefault="00000000">
      <w:pPr>
        <w:rPr>
          <w:b/>
          <w:bCs/>
        </w:rPr>
      </w:pPr>
      <w:r>
        <w:rPr>
          <w:b/>
          <w:bCs/>
        </w:rPr>
        <w:t>Director …………………..</w:t>
      </w:r>
    </w:p>
    <w:p w14:paraId="2885A365" w14:textId="77777777" w:rsidR="00EF43F4" w:rsidRDefault="00000000">
      <w:r>
        <w:t>Semnătură: __________</w:t>
      </w:r>
      <w:r>
        <w:br/>
        <w:t>Ștampilă: __________</w:t>
      </w:r>
    </w:p>
    <w:p w14:paraId="29DA1CD4" w14:textId="77777777" w:rsidR="00EF43F4" w:rsidRDefault="00EF43F4"/>
    <w:sectPr w:rsidR="00EF43F4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CB418" w14:textId="77777777" w:rsidR="00560396" w:rsidRDefault="00560396">
      <w:pPr>
        <w:spacing w:after="0" w:line="240" w:lineRule="auto"/>
      </w:pPr>
      <w:r>
        <w:separator/>
      </w:r>
    </w:p>
  </w:endnote>
  <w:endnote w:type="continuationSeparator" w:id="0">
    <w:p w14:paraId="1011822B" w14:textId="77777777" w:rsidR="00560396" w:rsidRDefault="00560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62CC3" w14:textId="77777777" w:rsidR="00000000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 w14:paraId="34EFDEE0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0A11F" w14:textId="77777777" w:rsidR="00560396" w:rsidRDefault="0056039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ADF145" w14:textId="77777777" w:rsidR="00560396" w:rsidRDefault="005603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7F6FFA"/>
    <w:multiLevelType w:val="multilevel"/>
    <w:tmpl w:val="2A16E78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 w16cid:durableId="1097748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F43F4"/>
    <w:rsid w:val="00560396"/>
    <w:rsid w:val="00B32AD4"/>
    <w:rsid w:val="00D715E7"/>
    <w:rsid w:val="00EF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26F34"/>
  <w15:docId w15:val="{3107A671-0C35-41AD-93C6-ACFE92115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76" w:lineRule="auto"/>
      <w:textAlignment w:val="baseline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eastAsia="Times New Roman"/>
      <w:b/>
      <w:color w:val="000000"/>
      <w:sz w:val="36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eastAsia="Times New Roman"/>
      <w:b/>
      <w:color w:val="000000"/>
      <w:sz w:val="30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b/>
      <w:color w:val="000000"/>
      <w:sz w:val="26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rPr>
      <w:rFonts w:ascii="Calibri" w:eastAsia="Times New Roman" w:hAnsi="Calibri" w:cs="Times New Roman"/>
      <w:b/>
      <w:color w:val="000000"/>
      <w:kern w:val="3"/>
      <w:sz w:val="30"/>
      <w:szCs w:val="32"/>
    </w:rPr>
  </w:style>
  <w:style w:type="character" w:customStyle="1" w:styleId="Heading1Char">
    <w:name w:val="Heading 1 Char"/>
    <w:basedOn w:val="DefaultParagraphFont"/>
    <w:rPr>
      <w:rFonts w:ascii="Calibri" w:eastAsia="Times New Roman" w:hAnsi="Calibri" w:cs="Times New Roman"/>
      <w:b/>
      <w:color w:val="000000"/>
      <w:kern w:val="3"/>
      <w:sz w:val="36"/>
      <w:szCs w:val="40"/>
    </w:rPr>
  </w:style>
  <w:style w:type="character" w:customStyle="1" w:styleId="Heading3Char">
    <w:name w:val="Heading 3 Char"/>
    <w:basedOn w:val="DefaultParagraphFont"/>
    <w:rPr>
      <w:rFonts w:ascii="Calibri" w:eastAsia="Times New Roman" w:hAnsi="Calibri" w:cs="Times New Roman"/>
      <w:b/>
      <w:color w:val="000000"/>
      <w:kern w:val="3"/>
      <w:sz w:val="26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ontact@afede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ontact@afede.r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 MIMI</dc:creator>
  <dc:description/>
  <cp:lastModifiedBy>MiMi MIMI</cp:lastModifiedBy>
  <cp:revision>2</cp:revision>
  <cp:lastPrinted>2026-04-19T12:09:00Z</cp:lastPrinted>
  <dcterms:created xsi:type="dcterms:W3CDTF">2026-04-30T10:36:00Z</dcterms:created>
  <dcterms:modified xsi:type="dcterms:W3CDTF">2026-04-30T10:36:00Z</dcterms:modified>
</cp:coreProperties>
</file>